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D69A9" w14:textId="4DF3039E" w:rsidR="00EF6E2A" w:rsidRPr="000C052D" w:rsidRDefault="00EF6E2A" w:rsidP="000C052D">
      <w:pPr>
        <w:jc w:val="center"/>
        <w:rPr>
          <w:b/>
          <w:sz w:val="22"/>
          <w:szCs w:val="22"/>
        </w:rPr>
      </w:pPr>
    </w:p>
    <w:p w14:paraId="53992BD6" w14:textId="7EDE9AF0" w:rsidR="001E508F" w:rsidRDefault="00C66369" w:rsidP="000C052D">
      <w:pPr>
        <w:rPr>
          <w:b/>
          <w:sz w:val="22"/>
          <w:szCs w:val="22"/>
        </w:rPr>
      </w:pPr>
      <w:r>
        <w:rPr>
          <w:b/>
          <w:noProof/>
          <w:sz w:val="36"/>
          <w:szCs w:val="36"/>
          <w14:ligatures w14:val="none"/>
          <w14:cntxtAlts w14:val="0"/>
        </w:rPr>
        <w:drawing>
          <wp:anchor distT="0" distB="0" distL="114300" distR="114300" simplePos="0" relativeHeight="251660288" behindDoc="0" locked="0" layoutInCell="1" allowOverlap="1" wp14:anchorId="364EF928" wp14:editId="1DE0E460">
            <wp:simplePos x="0" y="0"/>
            <wp:positionH relativeFrom="column">
              <wp:posOffset>3352800</wp:posOffset>
            </wp:positionH>
            <wp:positionV relativeFrom="paragraph">
              <wp:posOffset>114300</wp:posOffset>
            </wp:positionV>
            <wp:extent cx="2028825" cy="1865630"/>
            <wp:effectExtent l="0" t="0" r="9525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mplelogo.01.web@2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39200" w14:textId="1BA6C841" w:rsidR="001E508F" w:rsidRPr="00F41289" w:rsidRDefault="00925879" w:rsidP="000C052D">
      <w:pPr>
        <w:rPr>
          <w:b/>
          <w:sz w:val="36"/>
          <w:szCs w:val="36"/>
        </w:rPr>
      </w:pPr>
      <w:r w:rsidRPr="00F41289">
        <w:rPr>
          <w:b/>
          <w:sz w:val="36"/>
          <w:szCs w:val="36"/>
        </w:rPr>
        <w:t xml:space="preserve">Old Mill Center Dinner &amp; Auction </w:t>
      </w:r>
    </w:p>
    <w:p w14:paraId="2CCE2B1F" w14:textId="2577789A" w:rsidR="001E508F" w:rsidRDefault="001E508F" w:rsidP="00A31D7F">
      <w:pPr>
        <w:jc w:val="right"/>
        <w:rPr>
          <w:b/>
          <w:sz w:val="22"/>
          <w:szCs w:val="22"/>
        </w:rPr>
      </w:pPr>
    </w:p>
    <w:p w14:paraId="1707514F" w14:textId="520957E7" w:rsidR="00915450" w:rsidRDefault="00F55A8C" w:rsidP="00915450">
      <w:pPr>
        <w:ind w:right="4500"/>
        <w:rPr>
          <w:sz w:val="22"/>
          <w:szCs w:val="22"/>
        </w:rPr>
      </w:pPr>
      <w:r>
        <w:rPr>
          <w:b/>
          <w:sz w:val="22"/>
          <w:szCs w:val="22"/>
        </w:rPr>
        <w:t xml:space="preserve">We are all about GROWING! </w:t>
      </w:r>
      <w:r w:rsidR="007573B4">
        <w:rPr>
          <w:sz w:val="22"/>
          <w:szCs w:val="22"/>
        </w:rPr>
        <w:t xml:space="preserve">From the very </w:t>
      </w:r>
      <w:bookmarkStart w:id="0" w:name="_GoBack"/>
      <w:bookmarkEnd w:id="0"/>
      <w:r w:rsidR="007573B4">
        <w:rPr>
          <w:sz w:val="22"/>
          <w:szCs w:val="22"/>
        </w:rPr>
        <w:t>beginning, the dream has been to ensure that</w:t>
      </w:r>
      <w:r w:rsidR="007573B4" w:rsidRPr="007573B4">
        <w:rPr>
          <w:i/>
          <w:sz w:val="22"/>
          <w:szCs w:val="22"/>
          <w:u w:val="single"/>
        </w:rPr>
        <w:t xml:space="preserve"> </w:t>
      </w:r>
      <w:r w:rsidR="007573B4" w:rsidRPr="002D4F4F">
        <w:rPr>
          <w:b/>
          <w:i/>
          <w:sz w:val="22"/>
          <w:szCs w:val="22"/>
          <w:u w:val="single"/>
        </w:rPr>
        <w:t>all</w:t>
      </w:r>
      <w:r w:rsidR="007573B4">
        <w:rPr>
          <w:sz w:val="22"/>
          <w:szCs w:val="22"/>
        </w:rPr>
        <w:t xml:space="preserve"> kids get a fair chance to succeed</w:t>
      </w:r>
      <w:r w:rsidR="000C052D" w:rsidRPr="000C052D">
        <w:rPr>
          <w:sz w:val="22"/>
          <w:szCs w:val="22"/>
        </w:rPr>
        <w:t>. Sometimes, though,</w:t>
      </w:r>
      <w:r w:rsidR="007573B4">
        <w:rPr>
          <w:sz w:val="22"/>
          <w:szCs w:val="22"/>
        </w:rPr>
        <w:t xml:space="preserve"> </w:t>
      </w:r>
      <w:r w:rsidR="0091456B">
        <w:rPr>
          <w:sz w:val="22"/>
          <w:szCs w:val="22"/>
        </w:rPr>
        <w:t xml:space="preserve">to make </w:t>
      </w:r>
      <w:r w:rsidR="007573B4">
        <w:rPr>
          <w:sz w:val="22"/>
          <w:szCs w:val="22"/>
        </w:rPr>
        <w:t>dreams come tru</w:t>
      </w:r>
      <w:r w:rsidR="0091456B">
        <w:rPr>
          <w:sz w:val="22"/>
          <w:szCs w:val="22"/>
        </w:rPr>
        <w:t xml:space="preserve">e takes magic! </w:t>
      </w:r>
    </w:p>
    <w:p w14:paraId="4BF198A9" w14:textId="172B6C81" w:rsidR="00DC4322" w:rsidRDefault="00DC4322" w:rsidP="002C261D">
      <w:pPr>
        <w:ind w:right="4500"/>
        <w:rPr>
          <w:sz w:val="22"/>
          <w:szCs w:val="22"/>
        </w:rPr>
      </w:pPr>
    </w:p>
    <w:p w14:paraId="0EC6F95A" w14:textId="1B30F70B" w:rsidR="00915450" w:rsidRDefault="000C052D" w:rsidP="002C261D">
      <w:pPr>
        <w:rPr>
          <w:sz w:val="22"/>
          <w:szCs w:val="22"/>
        </w:rPr>
      </w:pPr>
      <w:r w:rsidRPr="000C052D">
        <w:rPr>
          <w:sz w:val="22"/>
          <w:szCs w:val="22"/>
        </w:rPr>
        <w:t xml:space="preserve">We believe every child is entitled to the best start in life, even if their family is struggling. </w:t>
      </w:r>
    </w:p>
    <w:p w14:paraId="05D10384" w14:textId="77777777" w:rsidR="002C261D" w:rsidRDefault="000C052D" w:rsidP="002C261D">
      <w:pPr>
        <w:rPr>
          <w:sz w:val="22"/>
          <w:szCs w:val="22"/>
        </w:rPr>
      </w:pPr>
      <w:r w:rsidRPr="000C052D">
        <w:rPr>
          <w:sz w:val="22"/>
          <w:szCs w:val="22"/>
        </w:rPr>
        <w:t>Whether it’s through our educational program</w:t>
      </w:r>
      <w:r w:rsidR="00C85A68">
        <w:rPr>
          <w:sz w:val="22"/>
          <w:szCs w:val="22"/>
        </w:rPr>
        <w:t>s, prevention programs, home visits</w:t>
      </w:r>
      <w:r w:rsidRPr="000C052D">
        <w:rPr>
          <w:sz w:val="22"/>
          <w:szCs w:val="22"/>
        </w:rPr>
        <w:t xml:space="preserve"> or mental health services, Old Mill Center car</w:t>
      </w:r>
      <w:r w:rsidR="00915450">
        <w:rPr>
          <w:sz w:val="22"/>
          <w:szCs w:val="22"/>
        </w:rPr>
        <w:t>es for those who need it</w:t>
      </w:r>
      <w:r w:rsidR="00925879">
        <w:rPr>
          <w:sz w:val="22"/>
          <w:szCs w:val="22"/>
        </w:rPr>
        <w:t xml:space="preserve"> most.</w:t>
      </w:r>
    </w:p>
    <w:p w14:paraId="681659C2" w14:textId="77777777" w:rsidR="002C261D" w:rsidRDefault="002C261D" w:rsidP="002C261D">
      <w:pPr>
        <w:jc w:val="center"/>
        <w:rPr>
          <w:sz w:val="22"/>
          <w:szCs w:val="22"/>
        </w:rPr>
      </w:pPr>
    </w:p>
    <w:p w14:paraId="7C59032E" w14:textId="671E2745" w:rsidR="00925879" w:rsidRDefault="00925879" w:rsidP="002C261D">
      <w:pPr>
        <w:jc w:val="center"/>
        <w:rPr>
          <w:sz w:val="22"/>
          <w:szCs w:val="22"/>
        </w:rPr>
      </w:pPr>
      <w:r w:rsidRPr="00925879">
        <w:rPr>
          <w:b/>
          <w:sz w:val="22"/>
          <w:szCs w:val="22"/>
        </w:rPr>
        <w:t>Saturday, May</w:t>
      </w:r>
      <w:r w:rsidR="005E2BC2">
        <w:rPr>
          <w:b/>
          <w:sz w:val="22"/>
          <w:szCs w:val="22"/>
        </w:rPr>
        <w:t xml:space="preserve"> </w:t>
      </w:r>
      <w:r w:rsidR="00F55A8C">
        <w:rPr>
          <w:b/>
          <w:sz w:val="22"/>
          <w:szCs w:val="22"/>
        </w:rPr>
        <w:t>4, 2019</w:t>
      </w:r>
      <w:r w:rsidR="00915450" w:rsidRPr="00925879">
        <w:rPr>
          <w:b/>
          <w:sz w:val="22"/>
          <w:szCs w:val="22"/>
        </w:rPr>
        <w:t xml:space="preserve">. </w:t>
      </w:r>
      <w:r w:rsidRPr="00925879">
        <w:rPr>
          <w:b/>
          <w:sz w:val="22"/>
          <w:szCs w:val="22"/>
        </w:rPr>
        <w:t xml:space="preserve"> CH2M Hill Alumni Center</w:t>
      </w:r>
    </w:p>
    <w:p w14:paraId="7984A6F6" w14:textId="77777777" w:rsidR="00925879" w:rsidRDefault="00925879" w:rsidP="00915450">
      <w:pPr>
        <w:rPr>
          <w:sz w:val="22"/>
          <w:szCs w:val="22"/>
        </w:rPr>
      </w:pPr>
    </w:p>
    <w:p w14:paraId="2D2C5761" w14:textId="735BA351" w:rsidR="00925879" w:rsidRDefault="000C052D" w:rsidP="002C261D">
      <w:pPr>
        <w:jc w:val="center"/>
        <w:rPr>
          <w:b/>
          <w:sz w:val="22"/>
          <w:szCs w:val="22"/>
        </w:rPr>
      </w:pPr>
      <w:r w:rsidRPr="00C85A68">
        <w:rPr>
          <w:b/>
          <w:sz w:val="22"/>
          <w:szCs w:val="22"/>
        </w:rPr>
        <w:t>We need your support to help</w:t>
      </w:r>
      <w:r w:rsidRPr="000C052D">
        <w:rPr>
          <w:sz w:val="22"/>
          <w:szCs w:val="22"/>
        </w:rPr>
        <w:t xml:space="preserve"> </w:t>
      </w:r>
      <w:r w:rsidRPr="00C85A68">
        <w:rPr>
          <w:b/>
          <w:sz w:val="22"/>
          <w:szCs w:val="22"/>
        </w:rPr>
        <w:t>us meet those needs.</w:t>
      </w:r>
      <w:r w:rsidRPr="000C052D">
        <w:rPr>
          <w:sz w:val="22"/>
          <w:szCs w:val="22"/>
        </w:rPr>
        <w:t xml:space="preserve"> </w:t>
      </w:r>
      <w:r w:rsidRPr="000C052D">
        <w:rPr>
          <w:b/>
          <w:sz w:val="22"/>
          <w:szCs w:val="22"/>
        </w:rPr>
        <w:t>We need more</w:t>
      </w:r>
      <w:r w:rsidR="00F55A8C">
        <w:rPr>
          <w:b/>
          <w:sz w:val="22"/>
          <w:szCs w:val="22"/>
        </w:rPr>
        <w:t xml:space="preserve"> fertilizer</w:t>
      </w:r>
      <w:r w:rsidR="002D4F4F">
        <w:rPr>
          <w:b/>
          <w:sz w:val="22"/>
          <w:szCs w:val="22"/>
        </w:rPr>
        <w:t xml:space="preserve"> in </w:t>
      </w:r>
      <w:proofErr w:type="gramStart"/>
      <w:r w:rsidR="002D4F4F">
        <w:rPr>
          <w:b/>
          <w:sz w:val="22"/>
          <w:szCs w:val="22"/>
        </w:rPr>
        <w:t>our</w:t>
      </w:r>
      <w:proofErr w:type="gramEnd"/>
    </w:p>
    <w:p w14:paraId="1E15D70A" w14:textId="6DD550C3" w:rsidR="000C052D" w:rsidRPr="000C052D" w:rsidRDefault="00F55A8C" w:rsidP="002C261D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Garden!</w:t>
      </w:r>
    </w:p>
    <w:p w14:paraId="46E74D5D" w14:textId="6EA5B07A" w:rsidR="000C052D" w:rsidRPr="000C052D" w:rsidRDefault="000C052D" w:rsidP="000C052D">
      <w:pPr>
        <w:rPr>
          <w:sz w:val="22"/>
          <w:szCs w:val="22"/>
        </w:rPr>
      </w:pPr>
      <w:r w:rsidRPr="000C052D">
        <w:rPr>
          <w:sz w:val="22"/>
          <w:szCs w:val="22"/>
        </w:rPr>
        <w:t>Some of the highlights of our work in the past year i</w:t>
      </w:r>
      <w:r w:rsidR="005E1D9F">
        <w:rPr>
          <w:sz w:val="22"/>
          <w:szCs w:val="22"/>
        </w:rPr>
        <w:t>nclude: over 3</w:t>
      </w:r>
      <w:r w:rsidR="00F55A8C">
        <w:rPr>
          <w:sz w:val="22"/>
          <w:szCs w:val="22"/>
        </w:rPr>
        <w:t>50</w:t>
      </w:r>
      <w:r w:rsidRPr="000C052D">
        <w:rPr>
          <w:sz w:val="22"/>
          <w:szCs w:val="22"/>
        </w:rPr>
        <w:t xml:space="preserve"> children served through prevention and intervention of abuse situatio</w:t>
      </w:r>
      <w:r w:rsidR="005E1D9F">
        <w:rPr>
          <w:sz w:val="22"/>
          <w:szCs w:val="22"/>
        </w:rPr>
        <w:t xml:space="preserve">ns and early education; over </w:t>
      </w:r>
      <w:r w:rsidR="00887F59">
        <w:rPr>
          <w:sz w:val="22"/>
          <w:szCs w:val="22"/>
        </w:rPr>
        <w:t>3</w:t>
      </w:r>
      <w:r w:rsidR="005E1D9F">
        <w:rPr>
          <w:sz w:val="22"/>
          <w:szCs w:val="22"/>
        </w:rPr>
        <w:t>75</w:t>
      </w:r>
      <w:r w:rsidRPr="000C052D">
        <w:rPr>
          <w:sz w:val="22"/>
          <w:szCs w:val="22"/>
        </w:rPr>
        <w:t xml:space="preserve"> children served with Menta</w:t>
      </w:r>
      <w:r w:rsidR="005E1D9F">
        <w:rPr>
          <w:sz w:val="22"/>
          <w:szCs w:val="22"/>
        </w:rPr>
        <w:t xml:space="preserve">l Health Services; </w:t>
      </w:r>
      <w:r w:rsidR="00F55A8C">
        <w:rPr>
          <w:sz w:val="22"/>
          <w:szCs w:val="22"/>
        </w:rPr>
        <w:t xml:space="preserve">nearly </w:t>
      </w:r>
      <w:r w:rsidR="003A4D9D">
        <w:rPr>
          <w:sz w:val="22"/>
          <w:szCs w:val="22"/>
        </w:rPr>
        <w:t>230</w:t>
      </w:r>
      <w:r w:rsidR="00C85A68">
        <w:rPr>
          <w:sz w:val="22"/>
          <w:szCs w:val="22"/>
        </w:rPr>
        <w:t>0</w:t>
      </w:r>
      <w:r w:rsidRPr="000C052D">
        <w:rPr>
          <w:sz w:val="22"/>
          <w:szCs w:val="22"/>
        </w:rPr>
        <w:t xml:space="preserve"> home visits to assist children and their families; and, </w:t>
      </w:r>
      <w:r w:rsidR="00F55A8C">
        <w:rPr>
          <w:sz w:val="22"/>
          <w:szCs w:val="22"/>
        </w:rPr>
        <w:t xml:space="preserve">over </w:t>
      </w:r>
      <w:r w:rsidRPr="000C052D">
        <w:rPr>
          <w:sz w:val="22"/>
          <w:szCs w:val="22"/>
        </w:rPr>
        <w:t>5</w:t>
      </w:r>
      <w:r w:rsidR="00F55A8C">
        <w:rPr>
          <w:sz w:val="22"/>
          <w:szCs w:val="22"/>
        </w:rPr>
        <w:t>8</w:t>
      </w:r>
      <w:r w:rsidRPr="000C052D">
        <w:rPr>
          <w:sz w:val="22"/>
          <w:szCs w:val="22"/>
        </w:rPr>
        <w:t>00 hours of counseling ses</w:t>
      </w:r>
      <w:r w:rsidR="005E1D9F">
        <w:rPr>
          <w:sz w:val="22"/>
          <w:szCs w:val="22"/>
        </w:rPr>
        <w:t xml:space="preserve">sions. </w:t>
      </w:r>
      <w:r w:rsidR="005E1D9F" w:rsidRPr="00F55A8C">
        <w:rPr>
          <w:b/>
          <w:sz w:val="22"/>
          <w:szCs w:val="22"/>
        </w:rPr>
        <w:t xml:space="preserve"> </w:t>
      </w:r>
      <w:r w:rsidR="00F55A8C" w:rsidRPr="00F55A8C">
        <w:rPr>
          <w:b/>
          <w:sz w:val="22"/>
          <w:szCs w:val="22"/>
          <w:u w:val="single"/>
        </w:rPr>
        <w:t xml:space="preserve">This is a </w:t>
      </w:r>
      <w:r w:rsidR="00F55A8C" w:rsidRPr="002C261D">
        <w:rPr>
          <w:b/>
          <w:color w:val="00B050"/>
          <w:sz w:val="22"/>
          <w:szCs w:val="22"/>
          <w:u w:val="single"/>
        </w:rPr>
        <w:t>BIG</w:t>
      </w:r>
      <w:r w:rsidR="00F55A8C" w:rsidRPr="00F55A8C">
        <w:rPr>
          <w:b/>
          <w:sz w:val="22"/>
          <w:szCs w:val="22"/>
          <w:u w:val="single"/>
        </w:rPr>
        <w:t xml:space="preserve"> year for us as we prepare to expand our Relief Nursery Classroom program in to South Benton County!</w:t>
      </w:r>
      <w:r w:rsidR="00F55A8C">
        <w:rPr>
          <w:b/>
          <w:sz w:val="22"/>
          <w:szCs w:val="22"/>
        </w:rPr>
        <w:t xml:space="preserve"> </w:t>
      </w:r>
      <w:r w:rsidRPr="000C052D">
        <w:rPr>
          <w:sz w:val="22"/>
          <w:szCs w:val="22"/>
        </w:rPr>
        <w:t xml:space="preserve">We </w:t>
      </w:r>
      <w:r w:rsidR="00BA7895">
        <w:rPr>
          <w:sz w:val="22"/>
          <w:szCs w:val="22"/>
        </w:rPr>
        <w:t xml:space="preserve">are committed </w:t>
      </w:r>
      <w:r w:rsidRPr="000C052D">
        <w:rPr>
          <w:sz w:val="22"/>
          <w:szCs w:val="22"/>
        </w:rPr>
        <w:t>to collaborat</w:t>
      </w:r>
      <w:r w:rsidR="00BA7895">
        <w:rPr>
          <w:sz w:val="22"/>
          <w:szCs w:val="22"/>
        </w:rPr>
        <w:t>ing</w:t>
      </w:r>
      <w:r w:rsidRPr="000C052D">
        <w:rPr>
          <w:sz w:val="22"/>
          <w:szCs w:val="22"/>
        </w:rPr>
        <w:t xml:space="preserve"> with community partn</w:t>
      </w:r>
      <w:r w:rsidR="00BA7895">
        <w:rPr>
          <w:sz w:val="22"/>
          <w:szCs w:val="22"/>
        </w:rPr>
        <w:t>ers to meet the diverse needs of families.</w:t>
      </w:r>
    </w:p>
    <w:p w14:paraId="328FB224" w14:textId="78ADB2B8" w:rsidR="000C052D" w:rsidRPr="000C052D" w:rsidRDefault="000C052D" w:rsidP="000C052D">
      <w:pPr>
        <w:rPr>
          <w:sz w:val="22"/>
          <w:szCs w:val="22"/>
        </w:rPr>
      </w:pPr>
    </w:p>
    <w:p w14:paraId="4DB1E23F" w14:textId="333BE820" w:rsidR="000C052D" w:rsidRPr="000C052D" w:rsidRDefault="00F841CF" w:rsidP="000C052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We strive to engage</w:t>
      </w:r>
      <w:r w:rsidR="000C052D" w:rsidRPr="000C052D">
        <w:rPr>
          <w:b/>
          <w:sz w:val="22"/>
          <w:szCs w:val="22"/>
        </w:rPr>
        <w:t xml:space="preserve"> the entire family and build strong foundations for future success –</w:t>
      </w:r>
    </w:p>
    <w:p w14:paraId="37541C1E" w14:textId="6E12A624" w:rsidR="000C052D" w:rsidRPr="00A801FB" w:rsidRDefault="00925879" w:rsidP="000C052D">
      <w:pPr>
        <w:jc w:val="center"/>
        <w:rPr>
          <w:b/>
          <w:i/>
          <w:sz w:val="22"/>
          <w:szCs w:val="22"/>
          <w:u w:val="single"/>
        </w:rPr>
      </w:pPr>
      <w:r w:rsidRPr="00A801FB">
        <w:rPr>
          <w:b/>
          <w:i/>
          <w:sz w:val="22"/>
          <w:szCs w:val="22"/>
          <w:u w:val="single"/>
        </w:rPr>
        <w:t xml:space="preserve">We </w:t>
      </w:r>
      <w:r w:rsidR="00F55A8C">
        <w:rPr>
          <w:b/>
          <w:i/>
          <w:sz w:val="22"/>
          <w:szCs w:val="22"/>
          <w:u w:val="single"/>
        </w:rPr>
        <w:t>don’t just plant the seed – we nurture it to full bloom!</w:t>
      </w:r>
    </w:p>
    <w:p w14:paraId="240EFBC0" w14:textId="77777777" w:rsidR="00925879" w:rsidRPr="000C052D" w:rsidRDefault="00925879" w:rsidP="000C052D">
      <w:pPr>
        <w:jc w:val="center"/>
        <w:rPr>
          <w:sz w:val="22"/>
          <w:szCs w:val="22"/>
        </w:rPr>
      </w:pPr>
    </w:p>
    <w:p w14:paraId="703F23B6" w14:textId="04C632EA" w:rsidR="000C052D" w:rsidRDefault="000C052D" w:rsidP="00925879">
      <w:pPr>
        <w:rPr>
          <w:sz w:val="22"/>
          <w:szCs w:val="22"/>
        </w:rPr>
      </w:pPr>
      <w:r w:rsidRPr="000C052D">
        <w:rPr>
          <w:sz w:val="22"/>
          <w:szCs w:val="22"/>
        </w:rPr>
        <w:t>While our history of local service to children reaches back to 1977 with the founding of our Integrated Preschool, it is the future we are focused on – creating change for those struggling, bolstering the chance for everyone to reach their best potential –</w:t>
      </w:r>
      <w:r w:rsidR="005E1D9F">
        <w:rPr>
          <w:sz w:val="22"/>
          <w:szCs w:val="22"/>
        </w:rPr>
        <w:t xml:space="preserve"> to make </w:t>
      </w:r>
      <w:r w:rsidR="005E1D9F" w:rsidRPr="005E1D9F">
        <w:rPr>
          <w:i/>
          <w:sz w:val="22"/>
          <w:szCs w:val="22"/>
          <w:u w:val="single"/>
        </w:rPr>
        <w:t>their</w:t>
      </w:r>
      <w:r w:rsidR="005E1D9F">
        <w:rPr>
          <w:sz w:val="22"/>
          <w:szCs w:val="22"/>
        </w:rPr>
        <w:t xml:space="preserve"> “Magic”</w:t>
      </w:r>
      <w:r w:rsidRPr="000C052D">
        <w:rPr>
          <w:sz w:val="22"/>
          <w:szCs w:val="22"/>
        </w:rPr>
        <w:t xml:space="preserve"> happen. </w:t>
      </w:r>
      <w:r w:rsidR="00E5236E">
        <w:rPr>
          <w:sz w:val="22"/>
          <w:szCs w:val="22"/>
        </w:rPr>
        <w:t>Please d</w:t>
      </w:r>
      <w:r w:rsidRPr="000C052D">
        <w:rPr>
          <w:sz w:val="22"/>
          <w:szCs w:val="22"/>
        </w:rPr>
        <w:t>ig in to your</w:t>
      </w:r>
      <w:r w:rsidR="004C2C4D">
        <w:rPr>
          <w:sz w:val="22"/>
          <w:szCs w:val="22"/>
        </w:rPr>
        <w:t xml:space="preserve"> tool belt</w:t>
      </w:r>
      <w:r w:rsidRPr="000C052D">
        <w:rPr>
          <w:sz w:val="22"/>
          <w:szCs w:val="22"/>
        </w:rPr>
        <w:t xml:space="preserve">, support our </w:t>
      </w:r>
      <w:r w:rsidR="005E1D9F">
        <w:rPr>
          <w:sz w:val="22"/>
          <w:szCs w:val="22"/>
        </w:rPr>
        <w:t>celebratory ev</w:t>
      </w:r>
      <w:r w:rsidRPr="000C052D">
        <w:rPr>
          <w:sz w:val="22"/>
          <w:szCs w:val="22"/>
        </w:rPr>
        <w:t>ening and make an important difference in the lives of our neighbors, our community.</w:t>
      </w:r>
    </w:p>
    <w:p w14:paraId="73FEE139" w14:textId="18587AD1" w:rsidR="00F841CF" w:rsidRDefault="00925879" w:rsidP="00125BAB">
      <w:pPr>
        <w:jc w:val="center"/>
        <w:rPr>
          <w:b/>
          <w:sz w:val="36"/>
          <w:szCs w:val="36"/>
        </w:rPr>
      </w:pPr>
      <w:r w:rsidRPr="000C052D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87C2BB2" wp14:editId="037F95A0">
            <wp:simplePos x="0" y="0"/>
            <wp:positionH relativeFrom="column">
              <wp:posOffset>4000500</wp:posOffset>
            </wp:positionH>
            <wp:positionV relativeFrom="paragraph">
              <wp:posOffset>261620</wp:posOffset>
            </wp:positionV>
            <wp:extent cx="160020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43" y="21390"/>
                <wp:lineTo x="21343" y="0"/>
                <wp:lineTo x="0" y="0"/>
              </wp:wrapPolygon>
            </wp:wrapTight>
            <wp:docPr id="1" name="Picture 1" descr="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32FC9" w14:textId="48BD1196" w:rsidR="00F841CF" w:rsidRPr="00A31D7F" w:rsidRDefault="00F841CF" w:rsidP="00125BAB">
      <w:pPr>
        <w:jc w:val="center"/>
        <w:rPr>
          <w:b/>
          <w:sz w:val="44"/>
          <w:szCs w:val="44"/>
        </w:rPr>
      </w:pPr>
    </w:p>
    <w:p w14:paraId="32E17A98" w14:textId="5A39B73D" w:rsidR="00F841CF" w:rsidRPr="00A31D7F" w:rsidRDefault="000C052D" w:rsidP="00A31D7F">
      <w:pPr>
        <w:jc w:val="center"/>
        <w:rPr>
          <w:b/>
          <w:sz w:val="44"/>
          <w:szCs w:val="44"/>
        </w:rPr>
      </w:pPr>
      <w:r w:rsidRPr="00A31D7F">
        <w:rPr>
          <w:b/>
          <w:sz w:val="44"/>
          <w:szCs w:val="44"/>
        </w:rPr>
        <w:t>Support the</w:t>
      </w:r>
      <w:r w:rsidR="00925879">
        <w:rPr>
          <w:b/>
          <w:sz w:val="44"/>
          <w:szCs w:val="44"/>
        </w:rPr>
        <w:t xml:space="preserve"> </w:t>
      </w:r>
      <w:r w:rsidRPr="00A31D7F">
        <w:rPr>
          <w:b/>
          <w:sz w:val="44"/>
          <w:szCs w:val="44"/>
        </w:rPr>
        <w:t>Annual Dinner &amp; Auction as a</w:t>
      </w:r>
      <w:r w:rsidR="00F41289">
        <w:rPr>
          <w:b/>
          <w:sz w:val="44"/>
          <w:szCs w:val="44"/>
        </w:rPr>
        <w:t xml:space="preserve"> sponsor</w:t>
      </w:r>
      <w:r w:rsidRPr="00A31D7F">
        <w:rPr>
          <w:b/>
          <w:sz w:val="44"/>
          <w:szCs w:val="44"/>
        </w:rPr>
        <w:t>.</w:t>
      </w:r>
    </w:p>
    <w:p w14:paraId="20788F66" w14:textId="28F0588C" w:rsidR="000C6AC2" w:rsidRPr="00A31D7F" w:rsidRDefault="000C052D" w:rsidP="00A31D7F">
      <w:pPr>
        <w:jc w:val="center"/>
        <w:rPr>
          <w:sz w:val="44"/>
          <w:szCs w:val="44"/>
        </w:rPr>
      </w:pPr>
      <w:r w:rsidRPr="00A31D7F">
        <w:rPr>
          <w:b/>
          <w:sz w:val="44"/>
          <w:szCs w:val="44"/>
        </w:rPr>
        <w:t>Help us</w:t>
      </w:r>
      <w:r w:rsidR="00A31D7F" w:rsidRPr="00A31D7F">
        <w:rPr>
          <w:b/>
          <w:sz w:val="44"/>
          <w:szCs w:val="44"/>
        </w:rPr>
        <w:t xml:space="preserve"> </w:t>
      </w:r>
      <w:r w:rsidR="00F55A8C">
        <w:rPr>
          <w:b/>
          <w:sz w:val="44"/>
          <w:szCs w:val="44"/>
        </w:rPr>
        <w:t>sow more seeds!</w:t>
      </w:r>
    </w:p>
    <w:p w14:paraId="5183D150" w14:textId="77777777" w:rsidR="000C6AC2" w:rsidRDefault="000C6AC2" w:rsidP="000C6AC2">
      <w:pPr>
        <w:pStyle w:val="Footer"/>
        <w:ind w:left="-630" w:right="-720"/>
        <w:rPr>
          <w:rFonts w:asciiTheme="majorHAnsi" w:hAnsiTheme="majorHAnsi"/>
          <w:bCs/>
        </w:rPr>
      </w:pPr>
    </w:p>
    <w:p w14:paraId="64B0FBFC" w14:textId="06AAEA9F" w:rsidR="00EB26CF" w:rsidRPr="000C6AC2" w:rsidRDefault="00EB26CF" w:rsidP="000C6AC2">
      <w:pPr>
        <w:pStyle w:val="Footer"/>
        <w:ind w:left="-630" w:right="-720"/>
        <w:jc w:val="center"/>
        <w:rPr>
          <w:rFonts w:ascii="Garamond" w:hAnsi="Garamond"/>
          <w:b/>
          <w:bCs/>
          <w:sz w:val="36"/>
          <w:szCs w:val="36"/>
        </w:rPr>
      </w:pPr>
    </w:p>
    <w:sectPr w:rsidR="00EB26CF" w:rsidRPr="000C6AC2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DDA67" w14:textId="77777777" w:rsidR="00154371" w:rsidRDefault="00154371" w:rsidP="00AA003A">
      <w:r>
        <w:separator/>
      </w:r>
    </w:p>
  </w:endnote>
  <w:endnote w:type="continuationSeparator" w:id="0">
    <w:p w14:paraId="3DC57974" w14:textId="77777777" w:rsidR="00154371" w:rsidRDefault="00154371" w:rsidP="00AA0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32E76" w14:textId="77777777" w:rsidR="00154371" w:rsidRDefault="00154371" w:rsidP="00AA003A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182FC7" wp14:editId="0BED9793">
          <wp:simplePos x="0" y="0"/>
          <wp:positionH relativeFrom="column">
            <wp:posOffset>151765</wp:posOffset>
          </wp:positionH>
          <wp:positionV relativeFrom="paragraph">
            <wp:posOffset>-377190</wp:posOffset>
          </wp:positionV>
          <wp:extent cx="5486400" cy="62230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im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A8E41" w14:textId="77777777" w:rsidR="00154371" w:rsidRDefault="00154371" w:rsidP="00AA003A">
      <w:r>
        <w:separator/>
      </w:r>
    </w:p>
  </w:footnote>
  <w:footnote w:type="continuationSeparator" w:id="0">
    <w:p w14:paraId="576D4FA8" w14:textId="77777777" w:rsidR="00154371" w:rsidRDefault="00154371" w:rsidP="00AA00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119"/>
    <w:rsid w:val="00061B7A"/>
    <w:rsid w:val="000C052D"/>
    <w:rsid w:val="000C6AC2"/>
    <w:rsid w:val="000D6022"/>
    <w:rsid w:val="00125BAB"/>
    <w:rsid w:val="00154371"/>
    <w:rsid w:val="00162755"/>
    <w:rsid w:val="001834B0"/>
    <w:rsid w:val="001C3599"/>
    <w:rsid w:val="001C3A5C"/>
    <w:rsid w:val="001E508F"/>
    <w:rsid w:val="0029216E"/>
    <w:rsid w:val="002C261D"/>
    <w:rsid w:val="002D4F4F"/>
    <w:rsid w:val="002D614B"/>
    <w:rsid w:val="002E3587"/>
    <w:rsid w:val="003A4D9D"/>
    <w:rsid w:val="003B14D6"/>
    <w:rsid w:val="003C29BE"/>
    <w:rsid w:val="0042041F"/>
    <w:rsid w:val="0042074C"/>
    <w:rsid w:val="0047198A"/>
    <w:rsid w:val="004B4119"/>
    <w:rsid w:val="004C2C4D"/>
    <w:rsid w:val="00504E88"/>
    <w:rsid w:val="0051309C"/>
    <w:rsid w:val="005530F4"/>
    <w:rsid w:val="0057080D"/>
    <w:rsid w:val="00585D63"/>
    <w:rsid w:val="005E1D9F"/>
    <w:rsid w:val="005E2BC2"/>
    <w:rsid w:val="005F0BCA"/>
    <w:rsid w:val="005F7997"/>
    <w:rsid w:val="006D733A"/>
    <w:rsid w:val="007573B4"/>
    <w:rsid w:val="00887F59"/>
    <w:rsid w:val="008A3072"/>
    <w:rsid w:val="008D2912"/>
    <w:rsid w:val="0091456B"/>
    <w:rsid w:val="00915450"/>
    <w:rsid w:val="00925879"/>
    <w:rsid w:val="00975C9A"/>
    <w:rsid w:val="009F3122"/>
    <w:rsid w:val="00A31D7F"/>
    <w:rsid w:val="00A703C2"/>
    <w:rsid w:val="00A801FB"/>
    <w:rsid w:val="00AA003A"/>
    <w:rsid w:val="00BA7895"/>
    <w:rsid w:val="00BF0AF1"/>
    <w:rsid w:val="00C66369"/>
    <w:rsid w:val="00C85A68"/>
    <w:rsid w:val="00CC61A2"/>
    <w:rsid w:val="00D35ADB"/>
    <w:rsid w:val="00D57B1F"/>
    <w:rsid w:val="00DC4322"/>
    <w:rsid w:val="00E15B6C"/>
    <w:rsid w:val="00E5236E"/>
    <w:rsid w:val="00E80965"/>
    <w:rsid w:val="00E90B80"/>
    <w:rsid w:val="00E97C6E"/>
    <w:rsid w:val="00EB26CF"/>
    <w:rsid w:val="00EC0F7D"/>
    <w:rsid w:val="00EC3170"/>
    <w:rsid w:val="00EF6E2A"/>
    <w:rsid w:val="00F41289"/>
    <w:rsid w:val="00F46580"/>
    <w:rsid w:val="00F55A8C"/>
    <w:rsid w:val="00F841CF"/>
    <w:rsid w:val="00FD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CBF524D"/>
  <w15:docId w15:val="{C470F38C-9496-4692-A0DF-8A83A9F0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1AFD"/>
    <w:rPr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81AFD"/>
    <w:pPr>
      <w:tabs>
        <w:tab w:val="center" w:pos="4680"/>
        <w:tab w:val="right" w:pos="9360"/>
      </w:tabs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rsid w:val="00A81AFD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C1724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styleId="BalloonText">
    <w:name w:val="Balloon Text"/>
    <w:basedOn w:val="Normal"/>
    <w:link w:val="BalloonTextChar"/>
    <w:rsid w:val="004777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77F2"/>
    <w:rPr>
      <w:rFonts w:ascii="Tahoma" w:hAnsi="Tahoma" w:cs="Tahoma"/>
      <w:color w:val="000000"/>
      <w:kern w:val="28"/>
      <w:sz w:val="16"/>
      <w:szCs w:val="16"/>
      <w14:ligatures w14:val="standard"/>
      <w14:cntxtAlts/>
    </w:rPr>
  </w:style>
  <w:style w:type="paragraph" w:styleId="Header">
    <w:name w:val="header"/>
    <w:basedOn w:val="Normal"/>
    <w:link w:val="HeaderChar"/>
    <w:rsid w:val="00AA00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A003A"/>
    <w:rPr>
      <w:color w:val="000000"/>
      <w:kern w:val="2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7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FB2F3-1A92-4E17-82C0-48DE35A5B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6629B887</Template>
  <TotalTime>22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Mill Center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Jerilyn Opoien</dc:creator>
  <cp:lastModifiedBy>Christy Turner</cp:lastModifiedBy>
  <cp:revision>7</cp:revision>
  <cp:lastPrinted>2019-01-09T22:52:00Z</cp:lastPrinted>
  <dcterms:created xsi:type="dcterms:W3CDTF">2019-01-09T01:47:00Z</dcterms:created>
  <dcterms:modified xsi:type="dcterms:W3CDTF">2019-01-30T21:53:00Z</dcterms:modified>
</cp:coreProperties>
</file>